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e for overall flyer layout"/>
      </w:tblPr>
      <w:tblGrid>
        <w:gridCol w:w="7200"/>
        <w:gridCol w:w="144"/>
        <w:gridCol w:w="3456"/>
      </w:tblGrid>
      <w:tr w:rsidR="00510A87">
        <w:trPr>
          <w:trHeight w:hRule="exact" w:val="14400"/>
          <w:jc w:val="center"/>
        </w:trPr>
        <w:tc>
          <w:tcPr>
            <w:tcW w:w="7200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for flyer body content"/>
            </w:tblPr>
            <w:tblGrid>
              <w:gridCol w:w="7200"/>
            </w:tblGrid>
            <w:tr w:rsidR="00510A87">
              <w:trPr>
                <w:cantSplit/>
                <w:trHeight w:hRule="exact" w:val="7200"/>
              </w:trPr>
              <w:tc>
                <w:tcPr>
                  <w:tcW w:w="7200" w:type="dxa"/>
                </w:tcPr>
                <w:p w:rsidR="00510A87" w:rsidRDefault="004670F0">
                  <w:r>
                    <w:rPr>
                      <w:noProof/>
                      <w:lang w:eastAsia="en-US"/>
                    </w:rPr>
                    <w:drawing>
                      <wp:inline distT="0" distB="0" distL="0" distR="0">
                        <wp:extent cx="4572000" cy="457200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002D9594.jpg"/>
                                <pic:cNvPicPr/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572000" cy="45720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10A87" w:rsidTr="00EF16F4">
              <w:trPr>
                <w:trHeight w:hRule="exact" w:val="6750"/>
              </w:trPr>
              <w:tc>
                <w:tcPr>
                  <w:tcW w:w="7200" w:type="dxa"/>
                </w:tcPr>
                <w:p w:rsidR="00510A87" w:rsidRDefault="00BC3F41" w:rsidP="00100E49">
                  <w:pPr>
                    <w:pStyle w:val="Title"/>
                    <w:jc w:val="center"/>
                    <w:rPr>
                      <w:sz w:val="60"/>
                      <w:szCs w:val="60"/>
                    </w:rPr>
                  </w:pPr>
                  <w:r w:rsidRPr="00100E49">
                    <w:rPr>
                      <w:sz w:val="60"/>
                      <w:szCs w:val="60"/>
                    </w:rPr>
                    <w:t>H</w:t>
                  </w:r>
                  <w:r w:rsidR="00100E49" w:rsidRPr="00100E49">
                    <w:rPr>
                      <w:sz w:val="60"/>
                      <w:szCs w:val="60"/>
                    </w:rPr>
                    <w:t xml:space="preserve">ealthy </w:t>
                  </w:r>
                  <w:r w:rsidRPr="00100E49">
                    <w:rPr>
                      <w:sz w:val="60"/>
                      <w:szCs w:val="60"/>
                    </w:rPr>
                    <w:t>Living Nutrition Classes</w:t>
                  </w:r>
                </w:p>
                <w:p w:rsidR="00100E49" w:rsidRPr="00626A88" w:rsidRDefault="00100E49" w:rsidP="00100E49">
                  <w:pPr>
                    <w:rPr>
                      <w:sz w:val="32"/>
                      <w:szCs w:val="32"/>
                    </w:rPr>
                  </w:pPr>
                </w:p>
                <w:p w:rsidR="00626A88" w:rsidRDefault="00626A88" w:rsidP="00626A88">
                  <w:pPr>
                    <w:jc w:val="center"/>
                    <w:rPr>
                      <w:sz w:val="32"/>
                      <w:szCs w:val="32"/>
                    </w:rPr>
                  </w:pPr>
                  <w:r w:rsidRPr="00626A88">
                    <w:rPr>
                      <w:sz w:val="32"/>
                      <w:szCs w:val="32"/>
                    </w:rPr>
                    <w:t>Join us</w:t>
                  </w:r>
                  <w:r w:rsidR="002B09A9">
                    <w:rPr>
                      <w:sz w:val="32"/>
                      <w:szCs w:val="32"/>
                    </w:rPr>
                    <w:t xml:space="preserve"> for 8</w:t>
                  </w:r>
                  <w:r>
                    <w:rPr>
                      <w:sz w:val="32"/>
                      <w:szCs w:val="32"/>
                    </w:rPr>
                    <w:t xml:space="preserve"> weekly sessions provided by:</w:t>
                  </w:r>
                </w:p>
                <w:p w:rsidR="00100E49" w:rsidRDefault="00626A88" w:rsidP="00626A88">
                  <w:pPr>
                    <w:jc w:val="center"/>
                    <w:rPr>
                      <w:sz w:val="32"/>
                      <w:szCs w:val="32"/>
                    </w:rPr>
                  </w:pPr>
                  <w:r w:rsidRPr="00626A88">
                    <w:rPr>
                      <w:b/>
                      <w:sz w:val="32"/>
                      <w:szCs w:val="32"/>
                    </w:rPr>
                    <w:t>Food Bank of the Rio Grande Valley</w:t>
                  </w:r>
                  <w:r w:rsidR="00EC11FE">
                    <w:rPr>
                      <w:sz w:val="32"/>
                      <w:szCs w:val="32"/>
                    </w:rPr>
                    <w:t>, beginning on October 10, 2019</w:t>
                  </w:r>
                  <w:bookmarkStart w:id="0" w:name="_GoBack"/>
                  <w:bookmarkEnd w:id="0"/>
                </w:p>
                <w:p w:rsidR="00626A88" w:rsidRDefault="00A31DB1" w:rsidP="00626A88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At 11</w:t>
                  </w:r>
                  <w:r w:rsidR="002B09A9">
                    <w:rPr>
                      <w:sz w:val="32"/>
                      <w:szCs w:val="32"/>
                    </w:rPr>
                    <w:t>:00 a.m.</w:t>
                  </w:r>
                  <w:r w:rsidR="00626A88">
                    <w:rPr>
                      <w:sz w:val="32"/>
                      <w:szCs w:val="32"/>
                    </w:rPr>
                    <w:t xml:space="preserve"> </w:t>
                  </w:r>
                </w:p>
                <w:p w:rsidR="00626A88" w:rsidRDefault="00A31DB1" w:rsidP="00626A88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Veterans Memorial</w:t>
                  </w:r>
                  <w:r w:rsidR="00626A88">
                    <w:rPr>
                      <w:sz w:val="32"/>
                      <w:szCs w:val="32"/>
                    </w:rPr>
                    <w:t xml:space="preserve"> Parent Center</w:t>
                  </w:r>
                </w:p>
                <w:p w:rsidR="00626A88" w:rsidRDefault="00626A88" w:rsidP="00626A88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For further information please contact:</w:t>
                  </w:r>
                </w:p>
                <w:p w:rsidR="00EF16F4" w:rsidRDefault="00C36C33" w:rsidP="00626A88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Anna Garcia</w:t>
                  </w:r>
                  <w:r w:rsidR="00EF16F4">
                    <w:rPr>
                      <w:sz w:val="32"/>
                      <w:szCs w:val="32"/>
                    </w:rPr>
                    <w:t xml:space="preserve"> (956) </w:t>
                  </w:r>
                  <w:r>
                    <w:rPr>
                      <w:sz w:val="32"/>
                      <w:szCs w:val="32"/>
                    </w:rPr>
                    <w:t>323-3</w:t>
                  </w:r>
                  <w:r w:rsidR="00EF16F4">
                    <w:rPr>
                      <w:sz w:val="32"/>
                      <w:szCs w:val="32"/>
                    </w:rPr>
                    <w:t>000</w:t>
                  </w:r>
                </w:p>
                <w:p w:rsidR="00626A88" w:rsidRDefault="00626A88" w:rsidP="00626A88">
                  <w:pPr>
                    <w:jc w:val="center"/>
                    <w:rPr>
                      <w:sz w:val="32"/>
                      <w:szCs w:val="32"/>
                    </w:rPr>
                  </w:pPr>
                </w:p>
                <w:p w:rsidR="00626A88" w:rsidRDefault="00626A88" w:rsidP="00626A88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</w:t>
                  </w:r>
                </w:p>
                <w:p w:rsidR="00626A88" w:rsidRPr="00626A88" w:rsidRDefault="00626A88" w:rsidP="00626A88">
                  <w:pPr>
                    <w:jc w:val="center"/>
                    <w:rPr>
                      <w:sz w:val="32"/>
                      <w:szCs w:val="32"/>
                    </w:rPr>
                  </w:pPr>
                  <w:proofErr w:type="spellStart"/>
                  <w:r>
                    <w:rPr>
                      <w:sz w:val="32"/>
                      <w:szCs w:val="32"/>
                    </w:rPr>
                    <w:t>cccccC</w:t>
                  </w:r>
                  <w:proofErr w:type="spellEnd"/>
                </w:p>
              </w:tc>
            </w:tr>
            <w:tr w:rsidR="00510A87">
              <w:trPr>
                <w:trHeight w:hRule="exact" w:val="1440"/>
              </w:trPr>
              <w:tc>
                <w:tcPr>
                  <w:tcW w:w="7200" w:type="dxa"/>
                  <w:vAlign w:val="bottom"/>
                </w:tcPr>
                <w:p w:rsidR="00510A87" w:rsidRDefault="00510A87"/>
              </w:tc>
            </w:tr>
          </w:tbl>
          <w:p w:rsidR="00510A87" w:rsidRDefault="00510A87"/>
        </w:tc>
        <w:tc>
          <w:tcPr>
            <w:tcW w:w="144" w:type="dxa"/>
          </w:tcPr>
          <w:p w:rsidR="00510A87" w:rsidRDefault="00510A87"/>
        </w:tc>
        <w:tc>
          <w:tcPr>
            <w:tcW w:w="3456" w:type="dxa"/>
          </w:tcPr>
          <w:tbl>
            <w:tblPr>
              <w:tblW w:w="5000" w:type="pct"/>
              <w:tblLayout w:type="fixed"/>
              <w:tblCellMar>
                <w:left w:w="288" w:type="dxa"/>
                <w:right w:w="288" w:type="dxa"/>
              </w:tblCellMar>
              <w:tblLook w:val="04A0" w:firstRow="1" w:lastRow="0" w:firstColumn="1" w:lastColumn="0" w:noHBand="0" w:noVBand="1"/>
              <w:tblDescription w:val="Layout for flyer sidebar"/>
            </w:tblPr>
            <w:tblGrid>
              <w:gridCol w:w="3456"/>
            </w:tblGrid>
            <w:tr w:rsidR="00510A87">
              <w:trPr>
                <w:trHeight w:hRule="exact" w:val="10800"/>
              </w:trPr>
              <w:tc>
                <w:tcPr>
                  <w:tcW w:w="3446" w:type="dxa"/>
                  <w:shd w:val="clear" w:color="auto" w:fill="97C83C" w:themeFill="accent2"/>
                  <w:vAlign w:val="center"/>
                </w:tcPr>
                <w:p w:rsidR="00510A87" w:rsidRDefault="00BC72B5">
                  <w:pPr>
                    <w:pStyle w:val="Heading2"/>
                  </w:pPr>
                  <w:r>
                    <w:t>Free Classes</w:t>
                  </w:r>
                  <w:r w:rsidR="00BC3F41">
                    <w:t xml:space="preserve"> </w:t>
                  </w:r>
                </w:p>
                <w:p w:rsidR="00BC3F41" w:rsidRPr="00BC3F41" w:rsidRDefault="00BC3F41" w:rsidP="00BC3F41">
                  <w:pPr>
                    <w:pStyle w:val="Line"/>
                  </w:pPr>
                  <w:proofErr w:type="spellStart"/>
                  <w:r>
                    <w:t>Gra</w:t>
                  </w:r>
                  <w:proofErr w:type="spellEnd"/>
                </w:p>
                <w:p w:rsidR="00510A87" w:rsidRDefault="00510A87">
                  <w:pPr>
                    <w:pStyle w:val="Line"/>
                  </w:pPr>
                </w:p>
                <w:p w:rsidR="00510A87" w:rsidRDefault="00A61483" w:rsidP="00A61483">
                  <w:pPr>
                    <w:pStyle w:val="Heading2"/>
                  </w:pPr>
                  <w:r>
                    <w:t>Cooking Demonstrations</w:t>
                  </w:r>
                </w:p>
                <w:p w:rsidR="00510A87" w:rsidRDefault="00510A87">
                  <w:pPr>
                    <w:pStyle w:val="Line"/>
                  </w:pPr>
                </w:p>
                <w:p w:rsidR="00047CA3" w:rsidRDefault="00047CA3">
                  <w:pPr>
                    <w:pStyle w:val="Heading2"/>
                  </w:pPr>
                  <w:r>
                    <w:t>Learn to prepare</w:t>
                  </w:r>
                </w:p>
                <w:p w:rsidR="00510A87" w:rsidRDefault="00047CA3">
                  <w:pPr>
                    <w:pStyle w:val="Heading2"/>
                  </w:pPr>
                  <w:r>
                    <w:t xml:space="preserve">Healthy Snacks! </w:t>
                  </w:r>
                </w:p>
                <w:p w:rsidR="00047CA3" w:rsidRPr="00047CA3" w:rsidRDefault="00047CA3" w:rsidP="00047CA3">
                  <w:pPr>
                    <w:pStyle w:val="Line"/>
                  </w:pPr>
                  <w:r>
                    <w:t>h</w:t>
                  </w:r>
                </w:p>
                <w:p w:rsidR="00510A87" w:rsidRDefault="00510A87">
                  <w:pPr>
                    <w:pStyle w:val="Line"/>
                  </w:pPr>
                </w:p>
                <w:p w:rsidR="00510A87" w:rsidRDefault="00837783">
                  <w:pPr>
                    <w:pStyle w:val="Heading2"/>
                  </w:pPr>
                  <w:r>
                    <w:t xml:space="preserve"> </w:t>
                  </w:r>
                  <w:r w:rsidR="00C36C33">
                    <w:t>Weekly</w:t>
                  </w:r>
                  <w:r>
                    <w:t xml:space="preserve"> sessions</w:t>
                  </w:r>
                </w:p>
                <w:p w:rsidR="00510A87" w:rsidRDefault="00510A87">
                  <w:pPr>
                    <w:pStyle w:val="Line"/>
                  </w:pPr>
                </w:p>
                <w:p w:rsidR="00510A87" w:rsidRDefault="00100E49">
                  <w:pPr>
                    <w:pStyle w:val="Heading2"/>
                  </w:pPr>
                  <w:r>
                    <w:rPr>
                      <w:noProof/>
                      <w:lang w:eastAsia="en-US"/>
                    </w:rPr>
                    <w:drawing>
                      <wp:inline distT="0" distB="0" distL="0" distR="0" wp14:anchorId="2309E7BF" wp14:editId="4E0C5E88">
                        <wp:extent cx="1828800" cy="1342652"/>
                        <wp:effectExtent l="0" t="0" r="0" b="0"/>
                        <wp:docPr id="10" name="Picture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logo_placeholder.png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39890" cy="14242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10A87">
              <w:trPr>
                <w:trHeight w:hRule="exact" w:val="144"/>
              </w:trPr>
              <w:tc>
                <w:tcPr>
                  <w:tcW w:w="3446" w:type="dxa"/>
                </w:tcPr>
                <w:p w:rsidR="00510A87" w:rsidRDefault="00510A87"/>
              </w:tc>
            </w:tr>
            <w:tr w:rsidR="00510A87">
              <w:trPr>
                <w:trHeight w:hRule="exact" w:val="3456"/>
              </w:trPr>
              <w:tc>
                <w:tcPr>
                  <w:tcW w:w="3446" w:type="dxa"/>
                  <w:shd w:val="clear" w:color="auto" w:fill="E03177" w:themeFill="accent1"/>
                  <w:vAlign w:val="center"/>
                </w:tcPr>
                <w:p w:rsidR="00510A87" w:rsidRDefault="00C36C33" w:rsidP="00C36C33">
                  <w:pPr>
                    <w:pStyle w:val="Heading3"/>
                  </w:pPr>
                  <w:r>
                    <w:t>Veterans Memorial</w:t>
                  </w:r>
                </w:p>
                <w:p w:rsidR="00C36C33" w:rsidRPr="00C36C33" w:rsidRDefault="00C36C33" w:rsidP="00C36C33">
                  <w:pPr>
                    <w:pStyle w:val="Heading3"/>
                  </w:pPr>
                  <w:r>
                    <w:t>High School</w:t>
                  </w:r>
                </w:p>
                <w:p w:rsidR="00510A87" w:rsidRDefault="00EC11FE" w:rsidP="00047CA3">
                  <w:pPr>
                    <w:pStyle w:val="ContactInfo"/>
                  </w:pPr>
                  <w:sdt>
                    <w:sdtPr>
                      <w:id w:val="857003158"/>
                      <w:placeholder>
                        <w:docPart w:val="232E6B5789A746099D05C65F2C22C2A6"/>
                      </w:placeholder>
                      <w15:appearance w15:val="hidden"/>
                      <w:text w:multiLine="1"/>
                    </w:sdtPr>
                    <w:sdtEndPr/>
                    <w:sdtContent>
                      <w:r w:rsidR="00C36C33">
                        <w:t>700 E. 2 Mile Rd.</w:t>
                      </w:r>
                      <w:r w:rsidR="00C36C33">
                        <w:br/>
                        <w:t xml:space="preserve">Mission, </w:t>
                      </w:r>
                      <w:proofErr w:type="spellStart"/>
                      <w:r w:rsidR="00C36C33">
                        <w:t>Tx</w:t>
                      </w:r>
                      <w:proofErr w:type="spellEnd"/>
                      <w:r w:rsidR="00C36C33">
                        <w:t>. 78572</w:t>
                      </w:r>
                    </w:sdtContent>
                  </w:sdt>
                </w:p>
                <w:p w:rsidR="00100E49" w:rsidRPr="00EF16F4" w:rsidRDefault="00EF16F4" w:rsidP="00047CA3">
                  <w:pPr>
                    <w:pStyle w:val="Date"/>
                    <w:rPr>
                      <w:b/>
                      <w:sz w:val="44"/>
                      <w:szCs w:val="44"/>
                    </w:rPr>
                  </w:pPr>
                  <w:r w:rsidRPr="00EF16F4">
                    <w:rPr>
                      <w:b/>
                      <w:sz w:val="44"/>
                      <w:szCs w:val="44"/>
                    </w:rPr>
                    <w:t>Join us!</w:t>
                  </w:r>
                </w:p>
              </w:tc>
            </w:tr>
          </w:tbl>
          <w:p w:rsidR="00510A87" w:rsidRDefault="00510A87"/>
        </w:tc>
      </w:tr>
    </w:tbl>
    <w:p w:rsidR="00510A87" w:rsidRDefault="00510A87">
      <w:pPr>
        <w:pStyle w:val="NoSpacing"/>
      </w:pPr>
    </w:p>
    <w:sectPr w:rsidR="00510A87">
      <w:pgSz w:w="12240" w:h="15840"/>
      <w:pgMar w:top="72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F41"/>
    <w:rsid w:val="00047CA3"/>
    <w:rsid w:val="00100E49"/>
    <w:rsid w:val="002550F8"/>
    <w:rsid w:val="002B09A9"/>
    <w:rsid w:val="003B7A18"/>
    <w:rsid w:val="004670F0"/>
    <w:rsid w:val="00510A87"/>
    <w:rsid w:val="00626A88"/>
    <w:rsid w:val="00734D7D"/>
    <w:rsid w:val="00837783"/>
    <w:rsid w:val="00A110D0"/>
    <w:rsid w:val="00A31DB1"/>
    <w:rsid w:val="00A61483"/>
    <w:rsid w:val="00BC3F41"/>
    <w:rsid w:val="00BC72B5"/>
    <w:rsid w:val="00C36C33"/>
    <w:rsid w:val="00D87ED5"/>
    <w:rsid w:val="00EC11FE"/>
    <w:rsid w:val="00EE2944"/>
    <w:rsid w:val="00EF16F4"/>
    <w:rsid w:val="00F9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AA4B39"/>
  <w15:chartTrackingRefBased/>
  <w15:docId w15:val="{8722570A-AD39-4A76-BCD2-BCDAE6AEA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333333" w:themeColor="text2"/>
        <w:sz w:val="24"/>
        <w:szCs w:val="24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280" w:after="120" w:line="240" w:lineRule="auto"/>
      <w:contextualSpacing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Line"/>
    <w:link w:val="Heading2Char"/>
    <w:uiPriority w:val="3"/>
    <w:unhideWhenUsed/>
    <w:qFormat/>
    <w:pPr>
      <w:keepNext/>
      <w:keepLines/>
      <w:spacing w:after="0" w:line="264" w:lineRule="auto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</w:rPr>
  </w:style>
  <w:style w:type="paragraph" w:styleId="Heading4">
    <w:name w:val="heading 4"/>
    <w:basedOn w:val="Normal"/>
    <w:next w:val="Normal"/>
    <w:link w:val="Heading4Char"/>
    <w:uiPriority w:val="9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E03177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Title"/>
    <w:link w:val="SubtitleChar"/>
    <w:uiPriority w:val="2"/>
    <w:qFormat/>
    <w:pPr>
      <w:numPr>
        <w:ilvl w:val="1"/>
      </w:numPr>
      <w:spacing w:before="480"/>
    </w:pPr>
    <w:rPr>
      <w:color w:val="E03177" w:themeColor="accent1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 w:cstheme="majorBidi"/>
      <w:caps/>
      <w:color w:val="E03177" w:themeColor="accent1"/>
      <w:kern w:val="28"/>
      <w:sz w:val="80"/>
      <w:szCs w:val="80"/>
    </w:rPr>
  </w:style>
  <w:style w:type="paragraph" w:styleId="Title">
    <w:name w:val="Title"/>
    <w:basedOn w:val="Normal"/>
    <w:next w:val="Normal"/>
    <w:link w:val="TitleChar"/>
    <w:uiPriority w:val="1"/>
    <w:qFormat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Heading1Char">
    <w:name w:val="Heading 1 Char"/>
    <w:basedOn w:val="DefaultParagraphFont"/>
    <w:link w:val="Heading1"/>
    <w:uiPriority w:val="3"/>
    <w:rPr>
      <w:b/>
      <w:bCs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uiPriority w:val="19"/>
    <w:qFormat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paragraph" w:customStyle="1" w:styleId="Line">
    <w:name w:val="Line"/>
    <w:basedOn w:val="Normal"/>
    <w:next w:val="Heading2"/>
    <w:uiPriority w:val="3"/>
    <w:qFormat/>
    <w:pPr>
      <w:pBdr>
        <w:top w:val="single" w:sz="12" w:space="1" w:color="FFFFFF" w:themeColor="background1"/>
      </w:pBdr>
      <w:spacing w:before="400" w:after="400" w:line="240" w:lineRule="auto"/>
      <w:ind w:left="1080" w:right="1080"/>
      <w:jc w:val="center"/>
    </w:pPr>
    <w:rPr>
      <w:sz w:val="2"/>
      <w:szCs w:val="2"/>
    </w:rPr>
  </w:style>
  <w:style w:type="character" w:customStyle="1" w:styleId="Heading3Char">
    <w:name w:val="Heading 3 Char"/>
    <w:basedOn w:val="DefaultParagraphFont"/>
    <w:link w:val="Heading3"/>
    <w:uiPriority w:val="4"/>
    <w:rPr>
      <w:rFonts w:asciiTheme="majorHAnsi" w:eastAsiaTheme="majorEastAsia" w:hAnsiTheme="majorHAnsi" w:cstheme="majorBidi"/>
      <w:caps/>
      <w:color w:val="FFFFFF" w:themeColor="background1"/>
    </w:rPr>
  </w:style>
  <w:style w:type="paragraph" w:customStyle="1" w:styleId="ContactInfo">
    <w:name w:val="Contact Info"/>
    <w:basedOn w:val="Normal"/>
    <w:uiPriority w:val="5"/>
    <w:qFormat/>
    <w:pPr>
      <w:spacing w:after="280" w:line="240" w:lineRule="auto"/>
      <w:jc w:val="center"/>
    </w:pPr>
    <w:rPr>
      <w:color w:val="FFFFFF" w:themeColor="background1"/>
    </w:rPr>
  </w:style>
  <w:style w:type="paragraph" w:styleId="Date">
    <w:name w:val="Date"/>
    <w:basedOn w:val="Normal"/>
    <w:link w:val="DateChar"/>
    <w:uiPriority w:val="5"/>
    <w:unhideWhenUsed/>
    <w:qFormat/>
    <w:pPr>
      <w:spacing w:after="0"/>
      <w:jc w:val="center"/>
    </w:pPr>
    <w:rPr>
      <w:color w:val="FFFFFF" w:themeColor="background1"/>
    </w:rPr>
  </w:style>
  <w:style w:type="character" w:customStyle="1" w:styleId="DateChar">
    <w:name w:val="Date Char"/>
    <w:basedOn w:val="DefaultParagraphFont"/>
    <w:link w:val="Date"/>
    <w:uiPriority w:val="5"/>
    <w:rPr>
      <w:color w:val="FFFFFF" w:themeColor="background1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9"/>
    <w:rPr>
      <w:rFonts w:asciiTheme="majorHAnsi" w:eastAsiaTheme="majorEastAsia" w:hAnsiTheme="majorHAnsi" w:cstheme="majorBidi"/>
      <w:color w:val="E03177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range32\AppData\Roaming\Microsoft\Templates\Seasonal%20event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32E6B5789A746099D05C65F2C22C2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4C22A3-AC62-4837-91B7-06279759AA3B}"/>
      </w:docPartPr>
      <w:docPartBody>
        <w:p w:rsidR="008D3E79" w:rsidRDefault="00B40210">
          <w:pPr>
            <w:pStyle w:val="232E6B5789A746099D05C65F2C22C2A6"/>
          </w:pPr>
          <w:r>
            <w:t>[Street Address]</w:t>
          </w:r>
          <w:r>
            <w:br/>
            <w:t>[City, ST  ZIP Code]</w:t>
          </w:r>
          <w:r>
            <w:br/>
            <w:t>[Telephone]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210"/>
    <w:rsid w:val="00143659"/>
    <w:rsid w:val="001B7543"/>
    <w:rsid w:val="00361C37"/>
    <w:rsid w:val="008D3E79"/>
    <w:rsid w:val="00B32416"/>
    <w:rsid w:val="00B40210"/>
    <w:rsid w:val="00CA0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ACC4FD658A7469B905D63F2CC5A2ED5">
    <w:name w:val="AACC4FD658A7469B905D63F2CC5A2ED5"/>
  </w:style>
  <w:style w:type="paragraph" w:customStyle="1" w:styleId="8C714D38D6AC40BEAA4D957217341006">
    <w:name w:val="8C714D38D6AC40BEAA4D957217341006"/>
  </w:style>
  <w:style w:type="paragraph" w:customStyle="1" w:styleId="771B917174C74B6885049F9BE0BEB486">
    <w:name w:val="771B917174C74B6885049F9BE0BEB486"/>
  </w:style>
  <w:style w:type="paragraph" w:customStyle="1" w:styleId="A3B1EDC67C554E9396AA3BA8587B5BAD">
    <w:name w:val="A3B1EDC67C554E9396AA3BA8587B5BAD"/>
  </w:style>
  <w:style w:type="paragraph" w:customStyle="1" w:styleId="E7F55A39D8E444278A958DA63B7155A1">
    <w:name w:val="E7F55A39D8E444278A958DA63B7155A1"/>
  </w:style>
  <w:style w:type="paragraph" w:customStyle="1" w:styleId="67D95602ED9E4CB08DB1BE640FE754B0">
    <w:name w:val="67D95602ED9E4CB08DB1BE640FE754B0"/>
  </w:style>
  <w:style w:type="paragraph" w:customStyle="1" w:styleId="AB119B13CA34496EB54B8E9E5332649C">
    <w:name w:val="AB119B13CA34496EB54B8E9E5332649C"/>
  </w:style>
  <w:style w:type="paragraph" w:customStyle="1" w:styleId="E8DB5A1E030E4242982C5BB1D14E7BC1">
    <w:name w:val="E8DB5A1E030E4242982C5BB1D14E7BC1"/>
  </w:style>
  <w:style w:type="paragraph" w:customStyle="1" w:styleId="0F178F3D968942829142DB612E3A3A6A">
    <w:name w:val="0F178F3D968942829142DB612E3A3A6A"/>
  </w:style>
  <w:style w:type="paragraph" w:customStyle="1" w:styleId="4856AB2DB6C2467F8D1E41EED611C3EE">
    <w:name w:val="4856AB2DB6C2467F8D1E41EED611C3EE"/>
  </w:style>
  <w:style w:type="paragraph" w:customStyle="1" w:styleId="232E6B5789A746099D05C65F2C22C2A6">
    <w:name w:val="232E6B5789A746099D05C65F2C22C2A6"/>
  </w:style>
  <w:style w:type="paragraph" w:customStyle="1" w:styleId="D0E4E148FE3C49E69B06B9CFCD6F0CE2">
    <w:name w:val="D0E4E148FE3C49E69B06B9CFCD6F0CE2"/>
  </w:style>
  <w:style w:type="paragraph" w:customStyle="1" w:styleId="B6C1078200474FBF9589B1E75675DE96">
    <w:name w:val="B6C1078200474FBF9589B1E75675DE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ummer Business">
      <a:dk1>
        <a:sysClr val="windowText" lastClr="000000"/>
      </a:dk1>
      <a:lt1>
        <a:sysClr val="window" lastClr="FFFFFF"/>
      </a:lt1>
      <a:dk2>
        <a:srgbClr val="333333"/>
      </a:dk2>
      <a:lt2>
        <a:srgbClr val="E6E6E6"/>
      </a:lt2>
      <a:accent1>
        <a:srgbClr val="E03177"/>
      </a:accent1>
      <a:accent2>
        <a:srgbClr val="97C83C"/>
      </a:accent2>
      <a:accent3>
        <a:srgbClr val="EEAE1F"/>
      </a:accent3>
      <a:accent4>
        <a:srgbClr val="EC6814"/>
      </a:accent4>
      <a:accent5>
        <a:srgbClr val="7458AB"/>
      </a:accent5>
      <a:accent6>
        <a:srgbClr val="24A5CD"/>
      </a:accent6>
      <a:hlink>
        <a:srgbClr val="24A5CD"/>
      </a:hlink>
      <a:folHlink>
        <a:srgbClr val="7458AB"/>
      </a:folHlink>
    </a:clrScheme>
    <a:fontScheme name="Summer Business">
      <a:majorFont>
        <a:latin typeface="Arial Black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1424E78C-8A49-4037-80E8-15290F9155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Seasonal event flyer.dotx</Template>
  <TotalTime>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Rangel, Claudia</dc:creator>
  <cp:keywords/>
  <dc:description/>
  <cp:lastModifiedBy>Garcia, Anna P</cp:lastModifiedBy>
  <cp:revision>2</cp:revision>
  <cp:lastPrinted>2018-08-30T16:37:00Z</cp:lastPrinted>
  <dcterms:created xsi:type="dcterms:W3CDTF">2019-10-08T12:38:00Z</dcterms:created>
  <dcterms:modified xsi:type="dcterms:W3CDTF">2019-10-08T12:38:00Z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TC039885629991</vt:lpwstr>
  </property>
</Properties>
</file>